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7F57" w:rsidRPr="003F4D2C" w:rsidRDefault="00327F57" w:rsidP="00C964A1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F4D2C">
        <w:rPr>
          <w:rFonts w:ascii="Times New Roman" w:hAnsi="Times New Roman" w:cs="Times New Roman"/>
          <w:sz w:val="28"/>
          <w:szCs w:val="28"/>
        </w:rPr>
        <w:t xml:space="preserve">Отчет о проведении мероприятий </w:t>
      </w:r>
      <w:r>
        <w:rPr>
          <w:rFonts w:ascii="Times New Roman" w:hAnsi="Times New Roman" w:cs="Times New Roman"/>
          <w:sz w:val="28"/>
          <w:szCs w:val="28"/>
        </w:rPr>
        <w:t xml:space="preserve">МБУДО «Центр детского творчества» Ново-Савиновского района г. Казани </w:t>
      </w:r>
      <w:r w:rsidRPr="003F4D2C">
        <w:rPr>
          <w:rFonts w:ascii="Times New Roman" w:hAnsi="Times New Roman" w:cs="Times New Roman"/>
          <w:sz w:val="28"/>
          <w:szCs w:val="28"/>
        </w:rPr>
        <w:t>в рамках</w:t>
      </w:r>
    </w:p>
    <w:p w:rsidR="00327F57" w:rsidRPr="003F4D2C" w:rsidRDefault="00327F57" w:rsidP="00C964A1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F4D2C">
        <w:rPr>
          <w:rFonts w:ascii="Times New Roman" w:hAnsi="Times New Roman" w:cs="Times New Roman"/>
          <w:sz w:val="28"/>
          <w:szCs w:val="28"/>
        </w:rPr>
        <w:t>«Единого урока безопасности в сети интернет».</w:t>
      </w:r>
    </w:p>
    <w:p w:rsidR="00327F57" w:rsidRPr="003F4D2C" w:rsidRDefault="00327F57" w:rsidP="00C964A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27F57" w:rsidRDefault="00327F57" w:rsidP="0094018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F4D2C">
        <w:rPr>
          <w:rFonts w:ascii="Times New Roman" w:hAnsi="Times New Roman" w:cs="Times New Roman"/>
          <w:sz w:val="28"/>
          <w:szCs w:val="28"/>
        </w:rPr>
        <w:t xml:space="preserve">В рамках «Единого урока безопасности в сети интернет» </w:t>
      </w:r>
      <w:r>
        <w:rPr>
          <w:rFonts w:ascii="Times New Roman" w:hAnsi="Times New Roman" w:cs="Times New Roman"/>
          <w:sz w:val="28"/>
          <w:szCs w:val="28"/>
        </w:rPr>
        <w:t>педагогические работники</w:t>
      </w:r>
      <w:r w:rsidRPr="003F4D2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ЦДТ</w:t>
      </w:r>
      <w:r w:rsidRPr="003F4D2C">
        <w:rPr>
          <w:rFonts w:ascii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hAnsi="Times New Roman" w:cs="Times New Roman"/>
          <w:sz w:val="28"/>
          <w:szCs w:val="28"/>
        </w:rPr>
        <w:t>сентябре-</w:t>
      </w:r>
      <w:r w:rsidRPr="003F4D2C">
        <w:rPr>
          <w:rFonts w:ascii="Times New Roman" w:hAnsi="Times New Roman" w:cs="Times New Roman"/>
          <w:sz w:val="28"/>
          <w:szCs w:val="28"/>
        </w:rPr>
        <w:t xml:space="preserve">октябре 20018 г. на родительских собраниях  провели беседы с родителями  на тему безопасности в сети интернет. </w:t>
      </w:r>
      <w:r>
        <w:rPr>
          <w:rFonts w:ascii="Times New Roman" w:hAnsi="Times New Roman" w:cs="Times New Roman"/>
          <w:sz w:val="28"/>
          <w:szCs w:val="28"/>
        </w:rPr>
        <w:t xml:space="preserve">Была проведена раздача листовок и брошюр по вопросам информационной безопасности. </w:t>
      </w:r>
    </w:p>
    <w:p w:rsidR="00327F57" w:rsidRDefault="00327F57" w:rsidP="0094018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F4D2C">
        <w:rPr>
          <w:rFonts w:ascii="Times New Roman" w:hAnsi="Times New Roman" w:cs="Times New Roman"/>
          <w:sz w:val="28"/>
          <w:szCs w:val="28"/>
        </w:rPr>
        <w:t xml:space="preserve"> На занятиях учащимся был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3F4D2C">
        <w:rPr>
          <w:rFonts w:ascii="Times New Roman" w:hAnsi="Times New Roman" w:cs="Times New Roman"/>
          <w:sz w:val="28"/>
          <w:szCs w:val="28"/>
        </w:rPr>
        <w:t xml:space="preserve"> показаны тематические видео-уроки: видео-урок Председателя Временной комиссии Совета Федерации по развитию информационного общества Л.Н. Боковой по кибербезопасности для детей, видео-урок портала "Сетевичок" совместно с НП "Лига безопасного Интернета" (https://www.единыйурок.рф/).  </w:t>
      </w:r>
      <w:r>
        <w:rPr>
          <w:rFonts w:ascii="Times New Roman" w:hAnsi="Times New Roman" w:cs="Times New Roman"/>
          <w:sz w:val="28"/>
          <w:szCs w:val="28"/>
        </w:rPr>
        <w:t xml:space="preserve">С детьми были проведены деловые игры, беседы по информационной безопасности. </w:t>
      </w:r>
    </w:p>
    <w:p w:rsidR="00327F57" w:rsidRDefault="00327F57" w:rsidP="0094018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сайте учреждения были размещены методические материалы и рекомендации  по вопросам информационной безопасности.</w:t>
      </w:r>
    </w:p>
    <w:p w:rsidR="00327F57" w:rsidRDefault="00327F57" w:rsidP="0094018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27F57" w:rsidRDefault="00327F57" w:rsidP="0094018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27F57" w:rsidRDefault="00327F57" w:rsidP="0094018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27F57" w:rsidRDefault="00327F57" w:rsidP="0094018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27F57" w:rsidRDefault="00327F57" w:rsidP="0094018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27F57" w:rsidRDefault="00327F57" w:rsidP="0094018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27F57" w:rsidRDefault="00327F57" w:rsidP="0094018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27F57" w:rsidRDefault="00327F57" w:rsidP="0094018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27F57" w:rsidRDefault="00327F57" w:rsidP="0094018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27F57" w:rsidRDefault="00327F57" w:rsidP="0094018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27F57" w:rsidRDefault="00327F57" w:rsidP="0094018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27F57" w:rsidRDefault="00327F57" w:rsidP="0094018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27F57" w:rsidRDefault="00327F57" w:rsidP="0094018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27F57" w:rsidRPr="00940183" w:rsidRDefault="00327F57" w:rsidP="00940183">
      <w:pPr>
        <w:spacing w:before="100" w:beforeAutospacing="1" w:after="240" w:line="240" w:lineRule="auto"/>
        <w:rPr>
          <w:rFonts w:ascii="Times New Roman" w:hAnsi="Times New Roman" w:cs="Times New Roman"/>
          <w:sz w:val="24"/>
          <w:szCs w:val="24"/>
        </w:rPr>
      </w:pPr>
      <w:r w:rsidRPr="00940183">
        <w:rPr>
          <w:rFonts w:ascii="Times New Roman" w:hAnsi="Times New Roman" w:cs="Times New Roman"/>
          <w:sz w:val="24"/>
          <w:szCs w:val="24"/>
        </w:rPr>
        <w:t>Директору «МБУДО "Центр детского творчества" Ново-Савиновского района г. Казани»</w:t>
      </w:r>
      <w:r w:rsidRPr="00940183">
        <w:rPr>
          <w:rFonts w:ascii="Times New Roman" w:hAnsi="Times New Roman" w:cs="Times New Roman"/>
          <w:sz w:val="24"/>
          <w:szCs w:val="24"/>
        </w:rPr>
        <w:br/>
        <w:t>Медведева Марина Николаевна</w:t>
      </w:r>
      <w:r w:rsidRPr="00940183">
        <w:rPr>
          <w:rFonts w:ascii="Times New Roman" w:hAnsi="Times New Roman" w:cs="Times New Roman"/>
          <w:sz w:val="24"/>
          <w:szCs w:val="24"/>
        </w:rPr>
        <w:br/>
      </w:r>
      <w:r w:rsidRPr="00940183">
        <w:rPr>
          <w:rFonts w:ascii="Times New Roman" w:hAnsi="Times New Roman" w:cs="Times New Roman"/>
          <w:sz w:val="24"/>
          <w:szCs w:val="24"/>
        </w:rPr>
        <w:br/>
        <w:t>от Красногир Наталья Васильевна,</w:t>
      </w:r>
      <w:r w:rsidRPr="00940183">
        <w:rPr>
          <w:rFonts w:ascii="Times New Roman" w:hAnsi="Times New Roman" w:cs="Times New Roman"/>
          <w:sz w:val="24"/>
          <w:szCs w:val="24"/>
        </w:rPr>
        <w:br/>
      </w:r>
      <w:r w:rsidRPr="00940183">
        <w:rPr>
          <w:rFonts w:ascii="Times New Roman" w:hAnsi="Times New Roman" w:cs="Times New Roman"/>
          <w:sz w:val="24"/>
          <w:szCs w:val="24"/>
        </w:rPr>
        <w:br/>
        <w:t>прописанного(ой) по адресу:</w:t>
      </w:r>
      <w:r w:rsidRPr="00940183">
        <w:rPr>
          <w:rFonts w:ascii="Times New Roman" w:hAnsi="Times New Roman" w:cs="Times New Roman"/>
          <w:sz w:val="24"/>
          <w:szCs w:val="24"/>
        </w:rPr>
        <w:br/>
        <w:t>Ямашева, 71-13</w:t>
      </w:r>
      <w:r w:rsidRPr="00940183">
        <w:rPr>
          <w:rFonts w:ascii="Times New Roman" w:hAnsi="Times New Roman" w:cs="Times New Roman"/>
          <w:sz w:val="24"/>
          <w:szCs w:val="24"/>
        </w:rPr>
        <w:br/>
      </w:r>
      <w:r w:rsidRPr="00940183">
        <w:rPr>
          <w:rFonts w:ascii="Times New Roman" w:hAnsi="Times New Roman" w:cs="Times New Roman"/>
          <w:sz w:val="24"/>
          <w:szCs w:val="24"/>
        </w:rPr>
        <w:br/>
        <w:t>проживающего(-ей) по адресу:</w:t>
      </w:r>
      <w:r w:rsidRPr="00940183">
        <w:rPr>
          <w:rFonts w:ascii="Times New Roman" w:hAnsi="Times New Roman" w:cs="Times New Roman"/>
          <w:sz w:val="24"/>
          <w:szCs w:val="24"/>
        </w:rPr>
        <w:br/>
        <w:t>Ямашева, 71-13</w:t>
      </w:r>
      <w:r w:rsidRPr="00940183">
        <w:rPr>
          <w:rFonts w:ascii="Times New Roman" w:hAnsi="Times New Roman" w:cs="Times New Roman"/>
          <w:sz w:val="24"/>
          <w:szCs w:val="24"/>
        </w:rPr>
        <w:br/>
      </w:r>
      <w:r w:rsidRPr="00940183">
        <w:rPr>
          <w:rFonts w:ascii="Times New Roman" w:hAnsi="Times New Roman" w:cs="Times New Roman"/>
          <w:sz w:val="24"/>
          <w:szCs w:val="24"/>
        </w:rPr>
        <w:br/>
        <w:t>Контактный телефон:</w:t>
      </w:r>
      <w:r w:rsidRPr="00940183">
        <w:rPr>
          <w:rFonts w:ascii="Times New Roman" w:hAnsi="Times New Roman" w:cs="Times New Roman"/>
          <w:sz w:val="24"/>
          <w:szCs w:val="24"/>
        </w:rPr>
        <w:br/>
        <w:t>89196883949</w:t>
      </w:r>
    </w:p>
    <w:p w:rsidR="00327F57" w:rsidRPr="00940183" w:rsidRDefault="00327F57" w:rsidP="00940183">
      <w:pPr>
        <w:spacing w:before="100" w:beforeAutospacing="1" w:after="100" w:afterAutospacing="1" w:line="240" w:lineRule="auto"/>
        <w:outlineLvl w:val="0"/>
        <w:rPr>
          <w:rFonts w:ascii="Times New Roman" w:hAnsi="Times New Roman" w:cs="Times New Roman"/>
          <w:b/>
          <w:bCs/>
          <w:kern w:val="36"/>
          <w:sz w:val="48"/>
          <w:szCs w:val="48"/>
        </w:rPr>
      </w:pPr>
      <w:r w:rsidRPr="00940183">
        <w:rPr>
          <w:rFonts w:ascii="Times New Roman" w:hAnsi="Times New Roman" w:cs="Times New Roman"/>
          <w:b/>
          <w:bCs/>
          <w:kern w:val="36"/>
          <w:sz w:val="48"/>
          <w:szCs w:val="48"/>
        </w:rPr>
        <w:t>Заявление</w:t>
      </w:r>
    </w:p>
    <w:p w:rsidR="00327F57" w:rsidRPr="00940183" w:rsidRDefault="00327F57" w:rsidP="00940183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940183">
        <w:rPr>
          <w:rFonts w:ascii="Times New Roman" w:hAnsi="Times New Roman" w:cs="Times New Roman"/>
          <w:sz w:val="24"/>
          <w:szCs w:val="24"/>
        </w:rPr>
        <w:t xml:space="preserve">Прошу Вас принять моего сына Артемьев Андрей Олегович, родившегося «20» апреля 2007 г., обучающегося в «МБОУ «Средняя общеобразовательная школа №85 с углубленным изучением отдельных предметов» Ново-Савиновского района г. Казани» в «МБУДО "Центр детского творчества" Ново-Савиновского района г. Казани» по направлению «Социально-педагогическое» , специальность «"Что? Где? Когда?"» . </w:t>
      </w:r>
    </w:p>
    <w:p w:rsidR="00327F57" w:rsidRPr="00940183" w:rsidRDefault="00327F57" w:rsidP="00940183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940183">
        <w:rPr>
          <w:rFonts w:ascii="Times New Roman" w:hAnsi="Times New Roman" w:cs="Times New Roman"/>
          <w:sz w:val="24"/>
          <w:szCs w:val="24"/>
        </w:rPr>
        <w:t xml:space="preserve">К заявлению прилагаю следующие копии документов: Свидетельство о рождении: серия: I-ГИ, номер: 604993, дата выдачи: 30.07.2007. </w:t>
      </w:r>
    </w:p>
    <w:p w:rsidR="00327F57" w:rsidRPr="00940183" w:rsidRDefault="00327F57" w:rsidP="00940183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940183">
        <w:rPr>
          <w:rFonts w:ascii="Times New Roman" w:hAnsi="Times New Roman" w:cs="Times New Roman"/>
          <w:sz w:val="24"/>
          <w:szCs w:val="24"/>
        </w:rPr>
        <w:t xml:space="preserve">С Уставом, лицензией на право образовательной деятельности, свидетельством о государственной аккредитации, основными образовательными программами, графиком (режимом) работы и другими документами, регламентирующими образовательный процесс ознакомлен(а). </w:t>
      </w:r>
    </w:p>
    <w:p w:rsidR="00327F57" w:rsidRPr="00940183" w:rsidRDefault="00327F57" w:rsidP="00940183">
      <w:pPr>
        <w:spacing w:after="240" w:line="240" w:lineRule="auto"/>
        <w:rPr>
          <w:rFonts w:ascii="Times New Roman" w:hAnsi="Times New Roman" w:cs="Times New Roman"/>
          <w:sz w:val="24"/>
          <w:szCs w:val="24"/>
        </w:rPr>
      </w:pPr>
    </w:p>
    <w:p w:rsidR="00327F57" w:rsidRPr="00940183" w:rsidRDefault="00327F57" w:rsidP="00940183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940183">
        <w:rPr>
          <w:rFonts w:ascii="Times New Roman" w:hAnsi="Times New Roman" w:cs="Times New Roman"/>
          <w:sz w:val="24"/>
          <w:szCs w:val="24"/>
        </w:rPr>
        <w:t>«23» октября 2018 г., ______________________________ / Красногир Наталья Васильевна</w:t>
      </w:r>
    </w:p>
    <w:p w:rsidR="00327F57" w:rsidRPr="00940183" w:rsidRDefault="00327F57" w:rsidP="009401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27F57" w:rsidRPr="00940183" w:rsidRDefault="00327F57" w:rsidP="00940183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940183">
        <w:rPr>
          <w:rFonts w:ascii="Times New Roman" w:hAnsi="Times New Roman" w:cs="Times New Roman"/>
          <w:sz w:val="24"/>
          <w:szCs w:val="24"/>
        </w:rPr>
        <w:t xml:space="preserve">В соответствии с Федеральным законом №152-ФЗ «О персональных данных» от 27.07.2006, подтверждаю свое согласие на обработку персональных данных: сбор, систематизацию, накопление, хранение, уточнение (обновление, изменение), использование, блокирование, обезличивание, уничтожение. </w:t>
      </w:r>
    </w:p>
    <w:p w:rsidR="00327F57" w:rsidRPr="00940183" w:rsidRDefault="00327F57" w:rsidP="00940183">
      <w:pPr>
        <w:spacing w:after="240" w:line="240" w:lineRule="auto"/>
        <w:rPr>
          <w:rFonts w:ascii="Times New Roman" w:hAnsi="Times New Roman" w:cs="Times New Roman"/>
          <w:sz w:val="24"/>
          <w:szCs w:val="24"/>
        </w:rPr>
      </w:pPr>
    </w:p>
    <w:p w:rsidR="00327F57" w:rsidRPr="00940183" w:rsidRDefault="00327F57" w:rsidP="00940183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940183">
        <w:rPr>
          <w:rFonts w:ascii="Times New Roman" w:hAnsi="Times New Roman" w:cs="Times New Roman"/>
          <w:sz w:val="24"/>
          <w:szCs w:val="24"/>
        </w:rPr>
        <w:t>«23» октября 2018 г., ______________________________ / Красногир Наталья Васильевна</w:t>
      </w:r>
    </w:p>
    <w:p w:rsidR="00327F57" w:rsidRPr="003F4D2C" w:rsidRDefault="00327F57" w:rsidP="0094018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327F57" w:rsidRPr="003F4D2C" w:rsidSect="00473E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31648"/>
    <w:rsid w:val="00040802"/>
    <w:rsid w:val="00284503"/>
    <w:rsid w:val="002C5685"/>
    <w:rsid w:val="00327F57"/>
    <w:rsid w:val="003F4D2C"/>
    <w:rsid w:val="00473E7A"/>
    <w:rsid w:val="004A3F2B"/>
    <w:rsid w:val="004C3110"/>
    <w:rsid w:val="0089210F"/>
    <w:rsid w:val="00940183"/>
    <w:rsid w:val="00AF7A10"/>
    <w:rsid w:val="00C964A1"/>
    <w:rsid w:val="00D3305F"/>
    <w:rsid w:val="00F316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3E7A"/>
    <w:pPr>
      <w:spacing w:after="200" w:line="276" w:lineRule="auto"/>
    </w:pPr>
    <w:rPr>
      <w:rFonts w:cs="Calibri"/>
    </w:rPr>
  </w:style>
  <w:style w:type="paragraph" w:styleId="Heading1">
    <w:name w:val="heading 1"/>
    <w:basedOn w:val="Normal"/>
    <w:link w:val="Heading1Char"/>
    <w:uiPriority w:val="99"/>
    <w:qFormat/>
    <w:locked/>
    <w:rsid w:val="00940183"/>
    <w:pPr>
      <w:spacing w:before="100" w:beforeAutospacing="1" w:after="100" w:afterAutospacing="1" w:line="240" w:lineRule="auto"/>
      <w:outlineLvl w:val="0"/>
    </w:pPr>
    <w:rPr>
      <w:rFonts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A34D6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customStyle="1" w:styleId="cap">
    <w:name w:val="cap"/>
    <w:basedOn w:val="Normal"/>
    <w:uiPriority w:val="99"/>
    <w:rsid w:val="00940183"/>
    <w:pPr>
      <w:spacing w:before="100" w:beforeAutospacing="1" w:after="100" w:afterAutospacing="1" w:line="240" w:lineRule="auto"/>
    </w:pPr>
    <w:rPr>
      <w:rFonts w:cs="Times New Roman"/>
      <w:sz w:val="24"/>
      <w:szCs w:val="24"/>
    </w:rPr>
  </w:style>
  <w:style w:type="paragraph" w:styleId="NormalWeb">
    <w:name w:val="Normal (Web)"/>
    <w:basedOn w:val="Normal"/>
    <w:uiPriority w:val="99"/>
    <w:rsid w:val="00940183"/>
    <w:pPr>
      <w:spacing w:before="100" w:beforeAutospacing="1" w:after="100" w:afterAutospacing="1" w:line="240" w:lineRule="auto"/>
    </w:pPr>
    <w:rPr>
      <w:rFonts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9425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425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425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9425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9425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94255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77</TotalTime>
  <Pages>2</Pages>
  <Words>366</Words>
  <Characters>2089</Characters>
  <Application>Microsoft Office Outlook</Application>
  <DocSecurity>0</DocSecurity>
  <Lines>0</Lines>
  <Paragraphs>0</Paragraphs>
  <ScaleCrop>false</ScaleCrop>
  <Company>кк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Первый</cp:lastModifiedBy>
  <cp:revision>6</cp:revision>
  <cp:lastPrinted>2018-10-12T07:09:00Z</cp:lastPrinted>
  <dcterms:created xsi:type="dcterms:W3CDTF">2018-10-12T06:45:00Z</dcterms:created>
  <dcterms:modified xsi:type="dcterms:W3CDTF">2018-10-23T11:59:00Z</dcterms:modified>
</cp:coreProperties>
</file>